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A5F" w:rsidRDefault="00740A5F">
      <w:pPr>
        <w:rPr>
          <w:sz w:val="28"/>
          <w:szCs w:val="28"/>
        </w:rPr>
      </w:pPr>
      <w:r>
        <w:rPr>
          <w:sz w:val="28"/>
          <w:szCs w:val="28"/>
        </w:rPr>
        <w:t xml:space="preserve">Клуб с. Холмушино </w:t>
      </w:r>
    </w:p>
    <w:p w:rsidR="00740A5F" w:rsidRDefault="00740A5F">
      <w:pPr>
        <w:rPr>
          <w:sz w:val="28"/>
          <w:szCs w:val="28"/>
        </w:rPr>
      </w:pPr>
      <w:r>
        <w:rPr>
          <w:sz w:val="28"/>
          <w:szCs w:val="28"/>
        </w:rPr>
        <w:t xml:space="preserve">31 января в Клубе с. Холмушино собрались жители разного возраста на фольклорный «Праздник Русского Платка». Зрителей познакомили с историей русского платка, искусством и традициями русского народа. Издавна Россия славилась своими платками. Красивый, яркий платок носила и царица и крестьянка. Он хранил тепло, дарил здоровье и хорошее настроение. Особенно славились Павловопосадские платки.                                     На празднике прозвучали прекрасные стихи, песни, частушки о платках в исполнении участников творческих коллективов клуба. Авторское стихотворение о русском платке прочитала Е. Завгородняя. </w:t>
      </w:r>
    </w:p>
    <w:p w:rsidR="00740A5F" w:rsidRDefault="00740A5F">
      <w:pPr>
        <w:rPr>
          <w:sz w:val="28"/>
          <w:szCs w:val="28"/>
        </w:rPr>
      </w:pPr>
      <w:r>
        <w:rPr>
          <w:sz w:val="28"/>
          <w:szCs w:val="28"/>
        </w:rPr>
        <w:t>С большим интересом все дружно участвовали в играх с платками, в танцевальных хороводах, в конкурсах «Повяжи платок». Посмотрели Выставку «Русские платки», в которой приняли участие наши жительницы Грузинская Г.К., Попова Г.И., Балабанова Т.И., Кузнецова Л.А.. Разнообразие платков буквально заворожило зрителя это и «Бабушкины платки», «Свекровушкины платки», «Золовушкины платки». На выставке были представлены и красивые шали. Одним словом, молодцы!</w:t>
      </w:r>
    </w:p>
    <w:p w:rsidR="00740A5F" w:rsidRDefault="00740A5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06ADE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20.5pt;height:222.7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">
            <v:imagedata r:id="rId4" o:title="" cropleft="-10326f" cropright="-10287f"/>
          </v:shape>
        </w:pict>
      </w:r>
      <w:r w:rsidRPr="00606ADE">
        <w:rPr>
          <w:noProof/>
          <w:sz w:val="28"/>
          <w:szCs w:val="28"/>
          <w:lang w:eastAsia="ru-RU"/>
        </w:rPr>
        <w:pict>
          <v:shape id="Рисунок 8" o:spid="_x0000_i1026" type="#_x0000_t75" style="width:240pt;height:244.5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">
            <v:imagedata r:id="rId5" o:title="" cropleft="-10444f" cropright="-10391f"/>
          </v:shape>
        </w:pict>
      </w:r>
    </w:p>
    <w:p w:rsidR="00740A5F" w:rsidRDefault="00740A5F">
      <w:pPr>
        <w:rPr>
          <w:sz w:val="28"/>
          <w:szCs w:val="28"/>
        </w:rPr>
      </w:pPr>
      <w:r>
        <w:rPr>
          <w:sz w:val="28"/>
          <w:szCs w:val="28"/>
        </w:rPr>
        <w:t xml:space="preserve">В заключении праздника для детей и взрослых был проведен мастер – класс по изготовлению «Куклы оберег» из маленьких платочков. И на память о русском платке всем остались куклы – обережки. Эти куколки будут оберегать нас от всего плохого и принесут удачу! </w:t>
      </w:r>
    </w:p>
    <w:p w:rsidR="00740A5F" w:rsidRDefault="00740A5F">
      <w:pPr>
        <w:rPr>
          <w:sz w:val="28"/>
          <w:szCs w:val="28"/>
        </w:rPr>
      </w:pPr>
      <w:r>
        <w:rPr>
          <w:sz w:val="28"/>
          <w:szCs w:val="28"/>
        </w:rPr>
        <w:t xml:space="preserve">Носите русские платки: в них и в пир, и в мир, и в добрые люди!                                                               </w:t>
      </w: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  <w:r w:rsidRPr="00606ADE">
        <w:rPr>
          <w:noProof/>
          <w:sz w:val="28"/>
          <w:szCs w:val="28"/>
          <w:lang w:eastAsia="ru-RU"/>
        </w:rPr>
        <w:pict>
          <v:shape id="Рисунок 5" o:spid="_x0000_i1027" type="#_x0000_t75" style="width:449.25pt;height:219.75pt;visibility:visible">
            <v:imagedata r:id="rId6" o:title=""/>
          </v:shape>
        </w:pict>
      </w: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Заведующая Клуба:  Олейникова Н.П.</w:t>
      </w: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Default="00740A5F">
      <w:pPr>
        <w:rPr>
          <w:sz w:val="28"/>
          <w:szCs w:val="28"/>
        </w:rPr>
      </w:pPr>
    </w:p>
    <w:p w:rsidR="00740A5F" w:rsidRPr="00EB170C" w:rsidRDefault="00740A5F">
      <w:pPr>
        <w:rPr>
          <w:sz w:val="28"/>
          <w:szCs w:val="28"/>
        </w:rPr>
      </w:pPr>
    </w:p>
    <w:sectPr w:rsidR="00740A5F" w:rsidRPr="00EB170C" w:rsidSect="0049632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52BE"/>
    <w:rsid w:val="000407CC"/>
    <w:rsid w:val="000665A3"/>
    <w:rsid w:val="00114F38"/>
    <w:rsid w:val="0012715E"/>
    <w:rsid w:val="001311D3"/>
    <w:rsid w:val="00205094"/>
    <w:rsid w:val="00271975"/>
    <w:rsid w:val="00370C47"/>
    <w:rsid w:val="0037474F"/>
    <w:rsid w:val="003B27F2"/>
    <w:rsid w:val="003E188C"/>
    <w:rsid w:val="003F073A"/>
    <w:rsid w:val="004152BE"/>
    <w:rsid w:val="00462463"/>
    <w:rsid w:val="0049632B"/>
    <w:rsid w:val="004E495E"/>
    <w:rsid w:val="005632B1"/>
    <w:rsid w:val="00606ADE"/>
    <w:rsid w:val="00740A5F"/>
    <w:rsid w:val="0076037A"/>
    <w:rsid w:val="007D0E6C"/>
    <w:rsid w:val="007E3941"/>
    <w:rsid w:val="00840618"/>
    <w:rsid w:val="00841124"/>
    <w:rsid w:val="00846346"/>
    <w:rsid w:val="008F1A17"/>
    <w:rsid w:val="009B78F1"/>
    <w:rsid w:val="00A674BF"/>
    <w:rsid w:val="00B13165"/>
    <w:rsid w:val="00BC6B2D"/>
    <w:rsid w:val="00C03FC6"/>
    <w:rsid w:val="00D54069"/>
    <w:rsid w:val="00D566F9"/>
    <w:rsid w:val="00D60997"/>
    <w:rsid w:val="00DF293D"/>
    <w:rsid w:val="00E10B06"/>
    <w:rsid w:val="00E1191A"/>
    <w:rsid w:val="00EB170C"/>
    <w:rsid w:val="00EF122D"/>
    <w:rsid w:val="00F8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187</TotalTime>
  <Pages>2</Pages>
  <Words>243</Words>
  <Characters>1386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</cp:lastModifiedBy>
  <cp:revision>54</cp:revision>
  <dcterms:created xsi:type="dcterms:W3CDTF">2020-02-01T07:40:00Z</dcterms:created>
  <dcterms:modified xsi:type="dcterms:W3CDTF">2020-02-04T00:57:00Z</dcterms:modified>
</cp:coreProperties>
</file>